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A1F" w:rsidRPr="00F955DE" w:rsidRDefault="00D64A1F" w:rsidP="00F955DE">
      <w:pPr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F955DE">
        <w:rPr>
          <w:rFonts w:ascii="Times New Roman" w:hAnsi="Times New Roman"/>
          <w:b/>
          <w:sz w:val="40"/>
          <w:szCs w:val="40"/>
        </w:rPr>
        <w:t>Leicestershire and Rutland</w:t>
      </w:r>
    </w:p>
    <w:p w:rsidR="00D64A1F" w:rsidRPr="00F955DE" w:rsidRDefault="00D64A1F" w:rsidP="00F955DE">
      <w:pPr>
        <w:jc w:val="center"/>
        <w:rPr>
          <w:rFonts w:ascii="Times New Roman" w:hAnsi="Times New Roman"/>
          <w:b/>
          <w:sz w:val="40"/>
          <w:szCs w:val="40"/>
        </w:rPr>
      </w:pPr>
      <w:r w:rsidRPr="00F955DE">
        <w:rPr>
          <w:rFonts w:ascii="Times New Roman" w:hAnsi="Times New Roman"/>
          <w:b/>
          <w:sz w:val="40"/>
          <w:szCs w:val="40"/>
        </w:rPr>
        <w:t>Wi</w:t>
      </w:r>
      <w:r w:rsidR="00FF7F0A">
        <w:rPr>
          <w:rFonts w:ascii="Times New Roman" w:hAnsi="Times New Roman"/>
          <w:b/>
          <w:sz w:val="40"/>
          <w:szCs w:val="40"/>
        </w:rPr>
        <w:t>ldlife Recording Conference 2018</w:t>
      </w:r>
    </w:p>
    <w:p w:rsidR="00D64A1F" w:rsidRPr="00B31D36" w:rsidRDefault="00D64A1F" w:rsidP="00AE1DE1">
      <w:pPr>
        <w:ind w:left="1440" w:firstLine="720"/>
        <w:jc w:val="center"/>
        <w:rPr>
          <w:rFonts w:ascii="Times New Roman" w:hAnsi="Times New Roman"/>
          <w:sz w:val="20"/>
          <w:szCs w:val="20"/>
        </w:rPr>
      </w:pPr>
    </w:p>
    <w:p w:rsidR="00D64A1F" w:rsidRPr="00F955DE" w:rsidRDefault="00D64A1F" w:rsidP="00AC2DEF">
      <w:pPr>
        <w:jc w:val="both"/>
        <w:rPr>
          <w:rFonts w:ascii="Times New Roman" w:hAnsi="Times New Roman"/>
        </w:rPr>
      </w:pPr>
      <w:r w:rsidRPr="00F955DE">
        <w:rPr>
          <w:rFonts w:ascii="Times New Roman" w:hAnsi="Times New Roman"/>
        </w:rPr>
        <w:t>This e</w:t>
      </w:r>
      <w:r w:rsidR="00FF7F0A">
        <w:rPr>
          <w:rFonts w:ascii="Times New Roman" w:hAnsi="Times New Roman"/>
        </w:rPr>
        <w:t>vent will be held on Sunday 25</w:t>
      </w:r>
      <w:r w:rsidR="009609C0" w:rsidRPr="009609C0">
        <w:rPr>
          <w:rFonts w:ascii="Times New Roman" w:hAnsi="Times New Roman"/>
          <w:vertAlign w:val="superscript"/>
        </w:rPr>
        <w:t>th</w:t>
      </w:r>
      <w:r w:rsidR="00FF7F0A">
        <w:rPr>
          <w:rFonts w:ascii="Times New Roman" w:hAnsi="Times New Roman"/>
        </w:rPr>
        <w:t xml:space="preserve"> February 2018</w:t>
      </w:r>
      <w:r w:rsidRPr="00F955DE">
        <w:rPr>
          <w:rFonts w:ascii="Times New Roman" w:hAnsi="Times New Roman"/>
        </w:rPr>
        <w:t xml:space="preserve">, at the Rothley Centre, </w:t>
      </w:r>
      <w:r>
        <w:rPr>
          <w:rFonts w:ascii="Times New Roman" w:hAnsi="Times New Roman"/>
        </w:rPr>
        <w:t xml:space="preserve">Mountsorrel Lane, </w:t>
      </w:r>
      <w:r w:rsidRPr="00F955DE">
        <w:rPr>
          <w:rFonts w:ascii="Times New Roman" w:hAnsi="Times New Roman"/>
        </w:rPr>
        <w:t>Rothley, Leicestershire</w:t>
      </w:r>
      <w:r>
        <w:rPr>
          <w:rFonts w:ascii="Times New Roman" w:hAnsi="Times New Roman"/>
        </w:rPr>
        <w:t xml:space="preserve"> (close to the village centre)</w:t>
      </w:r>
      <w:r w:rsidRPr="00F955DE">
        <w:rPr>
          <w:rFonts w:ascii="Times New Roman" w:hAnsi="Times New Roman"/>
        </w:rPr>
        <w:t>. The programme allows for long tea and lunch breaks so that those attending have plenty of time to view the various stand</w:t>
      </w:r>
      <w:r w:rsidR="009609C0">
        <w:rPr>
          <w:rFonts w:ascii="Times New Roman" w:hAnsi="Times New Roman"/>
        </w:rPr>
        <w:t>s and talk to others. L</w:t>
      </w:r>
      <w:r w:rsidRPr="00F955DE">
        <w:rPr>
          <w:rFonts w:ascii="Times New Roman" w:hAnsi="Times New Roman"/>
        </w:rPr>
        <w:t xml:space="preserve">unch is </w:t>
      </w:r>
      <w:r>
        <w:rPr>
          <w:rFonts w:ascii="Times New Roman" w:hAnsi="Times New Roman"/>
          <w:b/>
          <w:u w:val="single"/>
        </w:rPr>
        <w:t>NOT</w:t>
      </w:r>
      <w:r w:rsidRPr="00F955DE">
        <w:rPr>
          <w:rFonts w:ascii="Times New Roman" w:hAnsi="Times New Roman"/>
        </w:rPr>
        <w:t xml:space="preserve"> provided, </w:t>
      </w:r>
      <w:r w:rsidR="009609C0">
        <w:rPr>
          <w:rFonts w:ascii="Times New Roman" w:hAnsi="Times New Roman"/>
        </w:rPr>
        <w:t>so please bring your own</w:t>
      </w:r>
      <w:r w:rsidRPr="00F955DE">
        <w:rPr>
          <w:rFonts w:ascii="Times New Roman" w:hAnsi="Times New Roman"/>
        </w:rPr>
        <w:t>.</w:t>
      </w:r>
      <w:r w:rsidR="009609C0">
        <w:rPr>
          <w:rFonts w:ascii="Times New Roman" w:hAnsi="Times New Roman"/>
        </w:rPr>
        <w:t xml:space="preserve"> Unfortunately the venue is no</w:t>
      </w:r>
      <w:r w:rsidR="002640A2">
        <w:rPr>
          <w:rFonts w:ascii="Times New Roman" w:hAnsi="Times New Roman"/>
        </w:rPr>
        <w:t>t available on Saturdays in 2018</w:t>
      </w:r>
      <w:r w:rsidR="009609C0">
        <w:rPr>
          <w:rFonts w:ascii="Times New Roman" w:hAnsi="Times New Roman"/>
        </w:rPr>
        <w:t xml:space="preserve"> and presumably there will be few local shops open on a Sunday.</w:t>
      </w:r>
      <w:r w:rsidRPr="00F955DE">
        <w:rPr>
          <w:rFonts w:ascii="Times New Roman" w:hAnsi="Times New Roman"/>
        </w:rPr>
        <w:t xml:space="preserve"> The event is </w:t>
      </w:r>
      <w:r>
        <w:rPr>
          <w:rFonts w:ascii="Times New Roman" w:hAnsi="Times New Roman"/>
          <w:b/>
          <w:u w:val="single"/>
        </w:rPr>
        <w:t>FREE</w:t>
      </w:r>
      <w:r w:rsidRPr="00F955DE">
        <w:rPr>
          <w:rFonts w:ascii="Times New Roman" w:hAnsi="Times New Roman"/>
        </w:rPr>
        <w:t xml:space="preserve">, but those wishing to attend </w:t>
      </w:r>
      <w:r w:rsidRPr="002F5E83">
        <w:rPr>
          <w:rFonts w:ascii="Times New Roman" w:hAnsi="Times New Roman"/>
          <w:b/>
          <w:u w:val="single"/>
        </w:rPr>
        <w:t>MUST</w:t>
      </w:r>
      <w:r w:rsidRPr="00F955DE">
        <w:rPr>
          <w:rFonts w:ascii="Times New Roman" w:hAnsi="Times New Roman"/>
        </w:rPr>
        <w:t xml:space="preserve"> book</w:t>
      </w:r>
      <w:r w:rsidR="009609C0">
        <w:rPr>
          <w:rFonts w:ascii="Times New Roman" w:hAnsi="Times New Roman"/>
        </w:rPr>
        <w:t xml:space="preserve"> a place. Contact Nathalie Cossa</w:t>
      </w:r>
      <w:r w:rsidRPr="00F955DE">
        <w:rPr>
          <w:rFonts w:ascii="Times New Roman" w:hAnsi="Times New Roman"/>
        </w:rPr>
        <w:t xml:space="preserve"> at the Leicestershire and Rutland Wildlife Trust either by email </w:t>
      </w:r>
      <w:hyperlink r:id="rId7" w:history="1">
        <w:r w:rsidR="009609C0" w:rsidRPr="00E44922">
          <w:rPr>
            <w:rStyle w:val="Hyperlink"/>
            <w:rFonts w:ascii="Times New Roman" w:hAnsi="Times New Roman"/>
          </w:rPr>
          <w:t>ncossa@lrwt.org.uk</w:t>
        </w:r>
      </w:hyperlink>
      <w:r w:rsidR="002F67F8">
        <w:rPr>
          <w:rFonts w:ascii="Times New Roman" w:hAnsi="Times New Roman"/>
        </w:rPr>
        <w:t xml:space="preserve"> or telephone 0116 248 7362.</w:t>
      </w:r>
    </w:p>
    <w:p w:rsidR="00D64A1F" w:rsidRPr="00AE1DE1" w:rsidRDefault="00D64A1F" w:rsidP="00721DFE">
      <w:pPr>
        <w:jc w:val="center"/>
        <w:rPr>
          <w:rFonts w:ascii="Times New Roman" w:hAnsi="Times New Roman"/>
          <w:b/>
          <w:sz w:val="32"/>
          <w:szCs w:val="32"/>
        </w:rPr>
      </w:pPr>
      <w:r w:rsidRPr="00AE1DE1">
        <w:rPr>
          <w:rFonts w:ascii="Times New Roman" w:hAnsi="Times New Roman"/>
          <w:b/>
          <w:sz w:val="32"/>
          <w:szCs w:val="32"/>
        </w:rPr>
        <w:t>PROGRAMME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4536"/>
        <w:gridCol w:w="2755"/>
      </w:tblGrid>
      <w:tr w:rsidR="00D64A1F" w:rsidRPr="007425D1" w:rsidTr="00E31DF8">
        <w:tc>
          <w:tcPr>
            <w:tcW w:w="1951" w:type="dxa"/>
            <w:shd w:val="clear" w:color="auto" w:fill="D9D9D9"/>
          </w:tcPr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  <w:r w:rsidRPr="007425D1">
              <w:rPr>
                <w:rFonts w:ascii="Times New Roman" w:hAnsi="Times New Roman"/>
              </w:rPr>
              <w:t>10.00am</w:t>
            </w:r>
          </w:p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shd w:val="clear" w:color="auto" w:fill="D9D9D9"/>
          </w:tcPr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  <w:r w:rsidRPr="007425D1">
              <w:rPr>
                <w:rFonts w:ascii="Times New Roman" w:hAnsi="Times New Roman"/>
              </w:rPr>
              <w:t>Welcome</w:t>
            </w:r>
          </w:p>
        </w:tc>
        <w:tc>
          <w:tcPr>
            <w:tcW w:w="2755" w:type="dxa"/>
            <w:shd w:val="clear" w:color="auto" w:fill="D9D9D9"/>
          </w:tcPr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  <w:r w:rsidRPr="007425D1">
              <w:rPr>
                <w:rFonts w:ascii="Times New Roman" w:hAnsi="Times New Roman"/>
              </w:rPr>
              <w:t>Michael Jeeves</w:t>
            </w:r>
            <w:r w:rsidR="00D55368">
              <w:rPr>
                <w:rFonts w:ascii="Times New Roman" w:hAnsi="Times New Roman"/>
              </w:rPr>
              <w:t>, LRWT</w:t>
            </w:r>
          </w:p>
        </w:tc>
      </w:tr>
      <w:tr w:rsidR="00D64A1F" w:rsidRPr="007425D1" w:rsidTr="00E31DF8">
        <w:tc>
          <w:tcPr>
            <w:tcW w:w="1951" w:type="dxa"/>
          </w:tcPr>
          <w:p w:rsidR="00D64A1F" w:rsidRPr="007425D1" w:rsidRDefault="007938A5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10.05 </w:t>
            </w:r>
            <w:r w:rsidR="00D64A1F" w:rsidRPr="007425D1">
              <w:rPr>
                <w:rFonts w:ascii="Times New Roman" w:hAnsi="Times New Roman"/>
              </w:rPr>
              <w:t>am</w:t>
            </w:r>
          </w:p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D64A1F" w:rsidRPr="00FF7F0A" w:rsidRDefault="00C1757F" w:rsidP="00FF7F0A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It was twenty years ago today</w:t>
            </w:r>
          </w:p>
        </w:tc>
        <w:tc>
          <w:tcPr>
            <w:tcW w:w="2755" w:type="dxa"/>
          </w:tcPr>
          <w:p w:rsidR="00D64A1F" w:rsidRPr="007425D1" w:rsidRDefault="00FF7F0A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Andrew Heaton</w:t>
            </w:r>
          </w:p>
        </w:tc>
      </w:tr>
      <w:tr w:rsidR="00D64A1F" w:rsidRPr="007425D1" w:rsidTr="00E31DF8">
        <w:tc>
          <w:tcPr>
            <w:tcW w:w="1951" w:type="dxa"/>
          </w:tcPr>
          <w:p w:rsidR="00D64A1F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</w:t>
            </w:r>
            <w:r w:rsidR="007938A5">
              <w:rPr>
                <w:rFonts w:ascii="Times New Roman" w:hAnsi="Times New Roman"/>
              </w:rPr>
              <w:t xml:space="preserve"> </w:t>
            </w:r>
            <w:r w:rsidRPr="007425D1">
              <w:rPr>
                <w:rFonts w:ascii="Times New Roman" w:hAnsi="Times New Roman"/>
              </w:rPr>
              <w:t>am</w:t>
            </w:r>
          </w:p>
          <w:p w:rsidR="00D53137" w:rsidRPr="007425D1" w:rsidRDefault="00D53137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FF7F0A" w:rsidRPr="007425D1" w:rsidRDefault="00496F43" w:rsidP="00D531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Insect ecology</w:t>
            </w:r>
            <w:r w:rsidR="001135F5">
              <w:rPr>
                <w:rFonts w:ascii="Times New Roman" w:hAnsi="Times New Roman"/>
              </w:rPr>
              <w:t xml:space="preserve"> at Priory Water</w:t>
            </w:r>
            <w:r>
              <w:rPr>
                <w:rFonts w:ascii="Times New Roman" w:hAnsi="Times New Roman"/>
              </w:rPr>
              <w:t xml:space="preserve"> nature reserve</w:t>
            </w:r>
          </w:p>
        </w:tc>
        <w:tc>
          <w:tcPr>
            <w:tcW w:w="2755" w:type="dxa"/>
          </w:tcPr>
          <w:p w:rsidR="00D64A1F" w:rsidRPr="007425D1" w:rsidRDefault="001135F5" w:rsidP="00E810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Tony Cook &amp; Frank Clark</w:t>
            </w:r>
          </w:p>
        </w:tc>
      </w:tr>
      <w:tr w:rsidR="00D64A1F" w:rsidRPr="007425D1" w:rsidTr="00E31DF8">
        <w:tc>
          <w:tcPr>
            <w:tcW w:w="1951" w:type="dxa"/>
            <w:shd w:val="clear" w:color="auto" w:fill="D9D9D9"/>
          </w:tcPr>
          <w:p w:rsidR="00D64A1F" w:rsidRPr="007425D1" w:rsidRDefault="00CB6913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  <w:r w:rsidR="007938A5">
              <w:rPr>
                <w:rFonts w:ascii="Times New Roman" w:hAnsi="Times New Roman"/>
              </w:rPr>
              <w:t xml:space="preserve"> </w:t>
            </w:r>
            <w:r w:rsidR="00D64A1F" w:rsidRPr="007425D1">
              <w:rPr>
                <w:rFonts w:ascii="Times New Roman" w:hAnsi="Times New Roman"/>
              </w:rPr>
              <w:t>am</w:t>
            </w:r>
          </w:p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shd w:val="clear" w:color="auto" w:fill="D9D9D9"/>
          </w:tcPr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  <w:r w:rsidRPr="007425D1">
              <w:rPr>
                <w:rFonts w:ascii="Times New Roman" w:hAnsi="Times New Roman"/>
              </w:rPr>
              <w:t>Tea/coffee</w:t>
            </w:r>
          </w:p>
        </w:tc>
        <w:tc>
          <w:tcPr>
            <w:tcW w:w="2755" w:type="dxa"/>
            <w:shd w:val="clear" w:color="auto" w:fill="D9D9D9"/>
          </w:tcPr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4A1F" w:rsidRPr="007425D1" w:rsidTr="00E31DF8">
        <w:tc>
          <w:tcPr>
            <w:tcW w:w="1951" w:type="dxa"/>
          </w:tcPr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</w:t>
            </w:r>
            <w:r w:rsidRPr="007425D1">
              <w:rPr>
                <w:rFonts w:ascii="Times New Roman" w:hAnsi="Times New Roman"/>
              </w:rPr>
              <w:t>0</w:t>
            </w:r>
            <w:r w:rsidR="007938A5">
              <w:rPr>
                <w:rFonts w:ascii="Times New Roman" w:hAnsi="Times New Roman"/>
              </w:rPr>
              <w:t xml:space="preserve"> </w:t>
            </w:r>
            <w:r w:rsidRPr="007425D1">
              <w:rPr>
                <w:rFonts w:ascii="Times New Roman" w:hAnsi="Times New Roman"/>
              </w:rPr>
              <w:t>am</w:t>
            </w:r>
          </w:p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D64A1F" w:rsidRPr="00463E23" w:rsidRDefault="00463E23" w:rsidP="00E8105B">
            <w:pPr>
              <w:spacing w:after="0" w:line="240" w:lineRule="auto"/>
              <w:rPr>
                <w:rFonts w:ascii="Times New Roman" w:hAnsi="Times New Roman"/>
              </w:rPr>
            </w:pPr>
            <w:r w:rsidRPr="00463E23">
              <w:rPr>
                <w:rFonts w:ascii="Times New Roman" w:hAnsi="Times New Roman"/>
              </w:rPr>
              <w:t>North Yorkshire Turtle Dove Project</w:t>
            </w:r>
          </w:p>
        </w:tc>
        <w:tc>
          <w:tcPr>
            <w:tcW w:w="2755" w:type="dxa"/>
          </w:tcPr>
          <w:p w:rsidR="00D64A1F" w:rsidRPr="007425D1" w:rsidRDefault="00463E23" w:rsidP="00F532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Richard Baines, Director, Yorkshire Coast Nature</w:t>
            </w:r>
          </w:p>
        </w:tc>
      </w:tr>
      <w:tr w:rsidR="00BF5524" w:rsidRPr="007425D1" w:rsidTr="00E31DF8">
        <w:tc>
          <w:tcPr>
            <w:tcW w:w="1951" w:type="dxa"/>
          </w:tcPr>
          <w:p w:rsidR="00BF5524" w:rsidRPr="007425D1" w:rsidRDefault="00BC2F9C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12.15</w:t>
            </w:r>
            <w:r w:rsidR="00BF5524">
              <w:rPr>
                <w:rFonts w:ascii="Times New Roman" w:hAnsi="Times New Roman"/>
              </w:rPr>
              <w:t xml:space="preserve"> noon</w:t>
            </w:r>
          </w:p>
        </w:tc>
        <w:tc>
          <w:tcPr>
            <w:tcW w:w="4536" w:type="dxa"/>
          </w:tcPr>
          <w:p w:rsidR="00BF5524" w:rsidRDefault="00BC2F9C" w:rsidP="00B31D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Planning for Swifts</w:t>
            </w:r>
          </w:p>
        </w:tc>
        <w:tc>
          <w:tcPr>
            <w:tcW w:w="2755" w:type="dxa"/>
          </w:tcPr>
          <w:p w:rsidR="00BF5524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Peter Williams</w:t>
            </w:r>
          </w:p>
          <w:p w:rsidR="00FF7F0A" w:rsidRDefault="00FF7F0A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64A1F" w:rsidRPr="007425D1" w:rsidTr="00E31DF8">
        <w:tc>
          <w:tcPr>
            <w:tcW w:w="1951" w:type="dxa"/>
            <w:shd w:val="clear" w:color="auto" w:fill="D9D9D9"/>
          </w:tcPr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</w:t>
            </w:r>
            <w:r w:rsidR="00BC2F9C">
              <w:rPr>
                <w:rFonts w:ascii="Times New Roman" w:hAnsi="Times New Roman"/>
              </w:rPr>
              <w:t>0</w:t>
            </w:r>
            <w:r w:rsidR="007938A5">
              <w:rPr>
                <w:rFonts w:ascii="Times New Roman" w:hAnsi="Times New Roman"/>
              </w:rPr>
              <w:t xml:space="preserve"> </w:t>
            </w:r>
            <w:r w:rsidRPr="007425D1">
              <w:rPr>
                <w:rFonts w:ascii="Times New Roman" w:hAnsi="Times New Roman"/>
              </w:rPr>
              <w:t>pm</w:t>
            </w:r>
          </w:p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shd w:val="clear" w:color="auto" w:fill="D9D9D9"/>
          </w:tcPr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  <w:r w:rsidRPr="007425D1">
              <w:rPr>
                <w:rFonts w:ascii="Times New Roman" w:hAnsi="Times New Roman"/>
              </w:rPr>
              <w:t>Lu</w:t>
            </w:r>
            <w:r w:rsidR="009609C0">
              <w:rPr>
                <w:rFonts w:ascii="Times New Roman" w:hAnsi="Times New Roman"/>
              </w:rPr>
              <w:t>nch (bring your own</w:t>
            </w:r>
            <w:r w:rsidRPr="007425D1">
              <w:rPr>
                <w:rFonts w:ascii="Times New Roman" w:hAnsi="Times New Roman"/>
              </w:rPr>
              <w:t>)</w:t>
            </w:r>
          </w:p>
        </w:tc>
        <w:tc>
          <w:tcPr>
            <w:tcW w:w="2755" w:type="dxa"/>
            <w:shd w:val="clear" w:color="auto" w:fill="D9D9D9"/>
          </w:tcPr>
          <w:p w:rsidR="00D64A1F" w:rsidRPr="007425D1" w:rsidRDefault="00D64A1F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693B" w:rsidRPr="007425D1" w:rsidTr="00E31DF8">
        <w:tc>
          <w:tcPr>
            <w:tcW w:w="1951" w:type="dxa"/>
          </w:tcPr>
          <w:p w:rsidR="0081693B" w:rsidRDefault="00C70D3A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2.00</w:t>
            </w:r>
            <w:r w:rsidR="007938A5">
              <w:rPr>
                <w:rFonts w:ascii="Times New Roman" w:hAnsi="Times New Roman"/>
              </w:rPr>
              <w:t xml:space="preserve"> </w:t>
            </w:r>
            <w:r w:rsidR="0081693B">
              <w:rPr>
                <w:rFonts w:ascii="Times New Roman" w:hAnsi="Times New Roman"/>
              </w:rPr>
              <w:t>pm</w:t>
            </w:r>
          </w:p>
          <w:p w:rsidR="0081693B" w:rsidRDefault="0081693B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81693B" w:rsidRPr="00C84B04" w:rsidRDefault="005A0E48" w:rsidP="005C27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ORCA – a new database for LRERC</w:t>
            </w:r>
          </w:p>
        </w:tc>
        <w:tc>
          <w:tcPr>
            <w:tcW w:w="2755" w:type="dxa"/>
          </w:tcPr>
          <w:p w:rsidR="0081693B" w:rsidRDefault="00FE1557" w:rsidP="00A45E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Sue Timms</w:t>
            </w:r>
          </w:p>
        </w:tc>
      </w:tr>
      <w:tr w:rsidR="00463E23" w:rsidRPr="007425D1" w:rsidTr="00E31DF8">
        <w:tc>
          <w:tcPr>
            <w:tcW w:w="1951" w:type="dxa"/>
          </w:tcPr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2.30 </w:t>
            </w:r>
            <w:r w:rsidRPr="007425D1">
              <w:rPr>
                <w:rFonts w:ascii="Times New Roman" w:hAnsi="Times New Roman"/>
              </w:rPr>
              <w:t>pm</w:t>
            </w:r>
          </w:p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463E23" w:rsidRPr="007425D1" w:rsidRDefault="00463E23" w:rsidP="00C07D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Knighton Wild</w:t>
            </w:r>
          </w:p>
        </w:tc>
        <w:tc>
          <w:tcPr>
            <w:tcW w:w="2755" w:type="dxa"/>
          </w:tcPr>
          <w:p w:rsidR="00463E23" w:rsidRPr="007425D1" w:rsidRDefault="00463E23" w:rsidP="00812C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Simon Bennett</w:t>
            </w:r>
          </w:p>
        </w:tc>
      </w:tr>
      <w:tr w:rsidR="00D53137" w:rsidRPr="007425D1" w:rsidTr="00E31DF8">
        <w:tc>
          <w:tcPr>
            <w:tcW w:w="1951" w:type="dxa"/>
          </w:tcPr>
          <w:p w:rsidR="00D53137" w:rsidRDefault="00D53137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3.00pm</w:t>
            </w:r>
          </w:p>
          <w:p w:rsidR="00D53137" w:rsidRDefault="00D53137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D53137" w:rsidRDefault="00D53137" w:rsidP="00D531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Black to Green</w:t>
            </w:r>
            <w:r w:rsidR="00496F43">
              <w:rPr>
                <w:rFonts w:ascii="Times New Roman" w:hAnsi="Times New Roman"/>
              </w:rPr>
              <w:t xml:space="preserve"> update</w:t>
            </w:r>
          </w:p>
          <w:p w:rsidR="00D53137" w:rsidRPr="00860CC4" w:rsidRDefault="00D53137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55" w:type="dxa"/>
          </w:tcPr>
          <w:p w:rsidR="00D53137" w:rsidRDefault="00D53137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Ben Devine</w:t>
            </w:r>
          </w:p>
        </w:tc>
      </w:tr>
      <w:tr w:rsidR="00463E23" w:rsidRPr="007425D1" w:rsidTr="00E31DF8">
        <w:tc>
          <w:tcPr>
            <w:tcW w:w="1951" w:type="dxa"/>
          </w:tcPr>
          <w:p w:rsidR="00463E23" w:rsidRPr="007425D1" w:rsidRDefault="00D53137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3.15</w:t>
            </w:r>
            <w:r w:rsidR="00463E23">
              <w:rPr>
                <w:rFonts w:ascii="Times New Roman" w:hAnsi="Times New Roman"/>
              </w:rPr>
              <w:t xml:space="preserve"> </w:t>
            </w:r>
            <w:r w:rsidR="00463E23" w:rsidRPr="007425D1">
              <w:rPr>
                <w:rFonts w:ascii="Times New Roman" w:hAnsi="Times New Roman"/>
              </w:rPr>
              <w:t>pm</w:t>
            </w:r>
          </w:p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463E23" w:rsidRPr="00860CC4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  <w:r w:rsidRPr="00860CC4">
              <w:rPr>
                <w:rFonts w:ascii="Times New Roman" w:hAnsi="Times New Roman"/>
              </w:rPr>
              <w:t>Local Natural History Societies – closer working</w:t>
            </w:r>
            <w:r>
              <w:rPr>
                <w:rFonts w:ascii="Times New Roman" w:hAnsi="Times New Roman"/>
              </w:rPr>
              <w:t xml:space="preserve"> update</w:t>
            </w:r>
          </w:p>
        </w:tc>
        <w:tc>
          <w:tcPr>
            <w:tcW w:w="2755" w:type="dxa"/>
          </w:tcPr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Adrian Russell</w:t>
            </w:r>
          </w:p>
        </w:tc>
      </w:tr>
      <w:tr w:rsidR="00463E23" w:rsidRPr="007425D1" w:rsidTr="00E31DF8">
        <w:tc>
          <w:tcPr>
            <w:tcW w:w="1951" w:type="dxa"/>
            <w:shd w:val="clear" w:color="auto" w:fill="D9D9D9"/>
          </w:tcPr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3.30 </w:t>
            </w:r>
            <w:r w:rsidRPr="007425D1">
              <w:rPr>
                <w:rFonts w:ascii="Times New Roman" w:hAnsi="Times New Roman"/>
              </w:rPr>
              <w:t>pm</w:t>
            </w:r>
          </w:p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shd w:val="clear" w:color="auto" w:fill="D9D9D9"/>
          </w:tcPr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Final discussion</w:t>
            </w:r>
          </w:p>
        </w:tc>
        <w:tc>
          <w:tcPr>
            <w:tcW w:w="2755" w:type="dxa"/>
            <w:shd w:val="clear" w:color="auto" w:fill="D9D9D9"/>
          </w:tcPr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3E23" w:rsidRPr="007425D1" w:rsidTr="00E31DF8">
        <w:tc>
          <w:tcPr>
            <w:tcW w:w="1951" w:type="dxa"/>
            <w:shd w:val="clear" w:color="auto" w:fill="D9D9D9"/>
          </w:tcPr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  <w:r w:rsidRPr="007425D1">
              <w:rPr>
                <w:rFonts w:ascii="Times New Roman" w:hAnsi="Times New Roman"/>
              </w:rPr>
              <w:t>4.00</w:t>
            </w:r>
            <w:r>
              <w:rPr>
                <w:rFonts w:ascii="Times New Roman" w:hAnsi="Times New Roman"/>
              </w:rPr>
              <w:t xml:space="preserve"> </w:t>
            </w:r>
            <w:r w:rsidRPr="007425D1">
              <w:rPr>
                <w:rFonts w:ascii="Times New Roman" w:hAnsi="Times New Roman"/>
              </w:rPr>
              <w:t>pm</w:t>
            </w:r>
          </w:p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shd w:val="clear" w:color="auto" w:fill="D9D9D9"/>
          </w:tcPr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  <w:r w:rsidRPr="007425D1">
              <w:rPr>
                <w:rFonts w:ascii="Times New Roman" w:hAnsi="Times New Roman"/>
              </w:rPr>
              <w:t>Finish</w:t>
            </w:r>
          </w:p>
        </w:tc>
        <w:tc>
          <w:tcPr>
            <w:tcW w:w="2755" w:type="dxa"/>
            <w:shd w:val="clear" w:color="auto" w:fill="D9D9D9"/>
          </w:tcPr>
          <w:p w:rsidR="00463E23" w:rsidRPr="007425D1" w:rsidRDefault="00463E23" w:rsidP="00E31D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64A1F" w:rsidRDefault="00D64A1F">
      <w:pPr>
        <w:rPr>
          <w:rFonts w:ascii="Times New Roman" w:hAnsi="Times New Roman"/>
        </w:rPr>
      </w:pPr>
    </w:p>
    <w:p w:rsidR="00D64A1F" w:rsidRPr="007425D1" w:rsidRDefault="00885A50" w:rsidP="00AE1DE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GB"/>
        </w:rPr>
        <w:drawing>
          <wp:inline distT="0" distB="0" distL="0" distR="0">
            <wp:extent cx="7239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A1F" w:rsidRPr="007425D1" w:rsidSect="00F955DE">
      <w:pgSz w:w="11906" w:h="16838"/>
      <w:pgMar w:top="851" w:right="144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7C87D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1404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389E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7C02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77237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35CF0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1CD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8CAB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609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5686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C6"/>
    <w:rsid w:val="0003451F"/>
    <w:rsid w:val="00073777"/>
    <w:rsid w:val="00074D9B"/>
    <w:rsid w:val="0007618D"/>
    <w:rsid w:val="0008440A"/>
    <w:rsid w:val="000A7C36"/>
    <w:rsid w:val="000D2EA1"/>
    <w:rsid w:val="000D67E7"/>
    <w:rsid w:val="001135F5"/>
    <w:rsid w:val="00121554"/>
    <w:rsid w:val="001216C1"/>
    <w:rsid w:val="00136109"/>
    <w:rsid w:val="00162E90"/>
    <w:rsid w:val="00177372"/>
    <w:rsid w:val="00194AA4"/>
    <w:rsid w:val="001978C6"/>
    <w:rsid w:val="001B0D6D"/>
    <w:rsid w:val="001B305A"/>
    <w:rsid w:val="001C197B"/>
    <w:rsid w:val="001C2C40"/>
    <w:rsid w:val="001D52F0"/>
    <w:rsid w:val="001E5EB6"/>
    <w:rsid w:val="001F5D24"/>
    <w:rsid w:val="00211875"/>
    <w:rsid w:val="00251C19"/>
    <w:rsid w:val="002640A2"/>
    <w:rsid w:val="002701A1"/>
    <w:rsid w:val="0027261B"/>
    <w:rsid w:val="00292A0B"/>
    <w:rsid w:val="002B0703"/>
    <w:rsid w:val="002C2486"/>
    <w:rsid w:val="002C62D9"/>
    <w:rsid w:val="002D08B2"/>
    <w:rsid w:val="002E32C4"/>
    <w:rsid w:val="002F5E83"/>
    <w:rsid w:val="002F67F8"/>
    <w:rsid w:val="00344B34"/>
    <w:rsid w:val="00353797"/>
    <w:rsid w:val="00361788"/>
    <w:rsid w:val="003749C0"/>
    <w:rsid w:val="003808EC"/>
    <w:rsid w:val="003C0F75"/>
    <w:rsid w:val="003E5AE1"/>
    <w:rsid w:val="00415827"/>
    <w:rsid w:val="00423707"/>
    <w:rsid w:val="00435BCA"/>
    <w:rsid w:val="00454EE5"/>
    <w:rsid w:val="00463E23"/>
    <w:rsid w:val="00496F43"/>
    <w:rsid w:val="004C22DB"/>
    <w:rsid w:val="004D1DC5"/>
    <w:rsid w:val="004D2058"/>
    <w:rsid w:val="004D385A"/>
    <w:rsid w:val="004D49C4"/>
    <w:rsid w:val="004E2177"/>
    <w:rsid w:val="004E5157"/>
    <w:rsid w:val="00517065"/>
    <w:rsid w:val="00525944"/>
    <w:rsid w:val="00551236"/>
    <w:rsid w:val="0058375D"/>
    <w:rsid w:val="00587486"/>
    <w:rsid w:val="00597831"/>
    <w:rsid w:val="005A0E48"/>
    <w:rsid w:val="005B0819"/>
    <w:rsid w:val="005C271B"/>
    <w:rsid w:val="005C3BA6"/>
    <w:rsid w:val="005E1418"/>
    <w:rsid w:val="005F6443"/>
    <w:rsid w:val="00602EFA"/>
    <w:rsid w:val="00612032"/>
    <w:rsid w:val="00640DDB"/>
    <w:rsid w:val="0067044D"/>
    <w:rsid w:val="0068144D"/>
    <w:rsid w:val="00696755"/>
    <w:rsid w:val="00697307"/>
    <w:rsid w:val="006B43E2"/>
    <w:rsid w:val="006D05C3"/>
    <w:rsid w:val="006D65A7"/>
    <w:rsid w:val="006D73EF"/>
    <w:rsid w:val="00715158"/>
    <w:rsid w:val="00721DFE"/>
    <w:rsid w:val="007425D1"/>
    <w:rsid w:val="00766067"/>
    <w:rsid w:val="007934D3"/>
    <w:rsid w:val="007938A5"/>
    <w:rsid w:val="00793ACD"/>
    <w:rsid w:val="00795854"/>
    <w:rsid w:val="007D13B8"/>
    <w:rsid w:val="00812C2D"/>
    <w:rsid w:val="0081693B"/>
    <w:rsid w:val="00824821"/>
    <w:rsid w:val="00830B3F"/>
    <w:rsid w:val="0084647F"/>
    <w:rsid w:val="00860CC4"/>
    <w:rsid w:val="00863778"/>
    <w:rsid w:val="0086459F"/>
    <w:rsid w:val="008703D2"/>
    <w:rsid w:val="0088385C"/>
    <w:rsid w:val="00885A50"/>
    <w:rsid w:val="008A25FB"/>
    <w:rsid w:val="008A2F70"/>
    <w:rsid w:val="008C6046"/>
    <w:rsid w:val="008F5F46"/>
    <w:rsid w:val="009365D4"/>
    <w:rsid w:val="009609C0"/>
    <w:rsid w:val="0098676A"/>
    <w:rsid w:val="00A06B74"/>
    <w:rsid w:val="00A45E24"/>
    <w:rsid w:val="00A6528C"/>
    <w:rsid w:val="00AA55EA"/>
    <w:rsid w:val="00AC2DEF"/>
    <w:rsid w:val="00AC67F0"/>
    <w:rsid w:val="00AC6DBF"/>
    <w:rsid w:val="00AD4581"/>
    <w:rsid w:val="00AE00C5"/>
    <w:rsid w:val="00AE1DE1"/>
    <w:rsid w:val="00AF040C"/>
    <w:rsid w:val="00AF7B2B"/>
    <w:rsid w:val="00B1519C"/>
    <w:rsid w:val="00B31D36"/>
    <w:rsid w:val="00B365E6"/>
    <w:rsid w:val="00B445A2"/>
    <w:rsid w:val="00B54AC4"/>
    <w:rsid w:val="00B6499E"/>
    <w:rsid w:val="00B6654C"/>
    <w:rsid w:val="00B8255E"/>
    <w:rsid w:val="00BC2F9C"/>
    <w:rsid w:val="00BC58FC"/>
    <w:rsid w:val="00BF5524"/>
    <w:rsid w:val="00C07D51"/>
    <w:rsid w:val="00C1757F"/>
    <w:rsid w:val="00C62454"/>
    <w:rsid w:val="00C70D3A"/>
    <w:rsid w:val="00C75C44"/>
    <w:rsid w:val="00C84B04"/>
    <w:rsid w:val="00C877A4"/>
    <w:rsid w:val="00CA7265"/>
    <w:rsid w:val="00CB6913"/>
    <w:rsid w:val="00CD196F"/>
    <w:rsid w:val="00D23164"/>
    <w:rsid w:val="00D53137"/>
    <w:rsid w:val="00D55368"/>
    <w:rsid w:val="00D5780C"/>
    <w:rsid w:val="00D64A1F"/>
    <w:rsid w:val="00D76333"/>
    <w:rsid w:val="00D800F5"/>
    <w:rsid w:val="00D95DBF"/>
    <w:rsid w:val="00DA4C9E"/>
    <w:rsid w:val="00DB1E1E"/>
    <w:rsid w:val="00DB2762"/>
    <w:rsid w:val="00DC0AE3"/>
    <w:rsid w:val="00DD1219"/>
    <w:rsid w:val="00DE0668"/>
    <w:rsid w:val="00E13FC5"/>
    <w:rsid w:val="00E158B6"/>
    <w:rsid w:val="00E31DF8"/>
    <w:rsid w:val="00E36058"/>
    <w:rsid w:val="00E50179"/>
    <w:rsid w:val="00E61165"/>
    <w:rsid w:val="00E73FB0"/>
    <w:rsid w:val="00E754A8"/>
    <w:rsid w:val="00E8105B"/>
    <w:rsid w:val="00E95FCC"/>
    <w:rsid w:val="00EA611D"/>
    <w:rsid w:val="00EB55E8"/>
    <w:rsid w:val="00EC2C42"/>
    <w:rsid w:val="00ED4E40"/>
    <w:rsid w:val="00F432C6"/>
    <w:rsid w:val="00F5329B"/>
    <w:rsid w:val="00F75116"/>
    <w:rsid w:val="00F955DE"/>
    <w:rsid w:val="00F95BF7"/>
    <w:rsid w:val="00FA74BA"/>
    <w:rsid w:val="00FB20A2"/>
    <w:rsid w:val="00FD402D"/>
    <w:rsid w:val="00FE1557"/>
    <w:rsid w:val="00FE2268"/>
    <w:rsid w:val="00FF5E3C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75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955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955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55DE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55DE"/>
    <w:rPr>
      <w:rFonts w:ascii="Cambria" w:hAnsi="Cambria" w:cs="Times New Roman"/>
      <w:b/>
      <w:i/>
      <w:sz w:val="28"/>
      <w:lang w:eastAsia="en-US"/>
    </w:rPr>
  </w:style>
  <w:style w:type="table" w:styleId="TableGrid">
    <w:name w:val="Table Grid"/>
    <w:basedOn w:val="TableNormal"/>
    <w:uiPriority w:val="99"/>
    <w:rsid w:val="00F432C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AC2DE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7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54A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F7F0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FF7F0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75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955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955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55DE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55DE"/>
    <w:rPr>
      <w:rFonts w:ascii="Cambria" w:hAnsi="Cambria" w:cs="Times New Roman"/>
      <w:b/>
      <w:i/>
      <w:sz w:val="28"/>
      <w:lang w:eastAsia="en-US"/>
    </w:rPr>
  </w:style>
  <w:style w:type="table" w:styleId="TableGrid">
    <w:name w:val="Table Grid"/>
    <w:basedOn w:val="TableNormal"/>
    <w:uiPriority w:val="99"/>
    <w:rsid w:val="00F432C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AC2DE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7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54A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F7F0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FF7F0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ncossa@lrwt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A3CA0-75B1-4D4F-BE2F-45F7357D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CDFB0307</Template>
  <TotalTime>1</TotalTime>
  <Pages>1</Pages>
  <Words>212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Leicestershire and Rutland</vt:lpstr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Leicestershire and Rutland</dc:title>
  <dc:creator>Michael Jeeves</dc:creator>
  <cp:lastModifiedBy>Nathalie Cossa</cp:lastModifiedBy>
  <cp:revision>2</cp:revision>
  <cp:lastPrinted>2017-11-07T14:26:00Z</cp:lastPrinted>
  <dcterms:created xsi:type="dcterms:W3CDTF">2017-11-27T12:23:00Z</dcterms:created>
  <dcterms:modified xsi:type="dcterms:W3CDTF">2017-11-27T12:23:00Z</dcterms:modified>
</cp:coreProperties>
</file>